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32CAB" w:rsidRDefault="00FD757B">
      <w:r>
        <w:rPr>
          <w:noProof/>
        </w:rPr>
        <w:drawing>
          <wp:inline distT="0" distB="0" distL="0" distR="0">
            <wp:extent cx="5262880" cy="457200"/>
            <wp:effectExtent l="19050" t="0" r="0" b="0"/>
            <wp:docPr id="1" name="图片 1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CAB" w:rsidRDefault="00B32CAB">
      <w:pPr>
        <w:jc w:val="center"/>
      </w:pPr>
    </w:p>
    <w:p w:rsidR="00B32CAB" w:rsidRDefault="00A94C52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简历诊所</w:t>
      </w:r>
      <w:r w:rsidR="00B32CAB">
        <w:rPr>
          <w:rFonts w:ascii="黑体" w:eastAsia="黑体" w:hint="eastAsia"/>
          <w:b/>
          <w:sz w:val="32"/>
          <w:szCs w:val="32"/>
        </w:rPr>
        <w:t xml:space="preserve">  </w:t>
      </w:r>
      <w:r w:rsidR="002F3052">
        <w:rPr>
          <w:rFonts w:ascii="黑体" w:eastAsia="黑体" w:hint="eastAsia"/>
          <w:b/>
          <w:sz w:val="32"/>
          <w:szCs w:val="32"/>
        </w:rPr>
        <w:t>分组安排</w:t>
      </w:r>
      <w:r w:rsidR="00B32CAB">
        <w:rPr>
          <w:rFonts w:ascii="黑体" w:eastAsia="黑体" w:hint="eastAsia"/>
          <w:b/>
          <w:sz w:val="32"/>
          <w:szCs w:val="32"/>
        </w:rPr>
        <w:t xml:space="preserve">  </w:t>
      </w:r>
      <w:r w:rsidR="00FD757B">
        <w:rPr>
          <w:rFonts w:ascii="黑体" w:eastAsia="黑体" w:hint="eastAsia"/>
          <w:b/>
          <w:sz w:val="32"/>
          <w:szCs w:val="32"/>
        </w:rPr>
        <w:t>12</w:t>
      </w:r>
      <w:r w:rsidR="00B32CAB">
        <w:rPr>
          <w:rFonts w:ascii="黑体" w:eastAsia="黑体" w:hint="eastAsia"/>
          <w:b/>
          <w:sz w:val="32"/>
          <w:szCs w:val="32"/>
        </w:rPr>
        <w:t>月</w:t>
      </w:r>
      <w:r w:rsidR="00FD757B">
        <w:rPr>
          <w:rFonts w:ascii="黑体" w:eastAsia="黑体" w:hint="eastAsia"/>
          <w:b/>
          <w:sz w:val="32"/>
          <w:szCs w:val="32"/>
        </w:rPr>
        <w:t>1</w:t>
      </w:r>
      <w:r w:rsidR="00880CC5">
        <w:rPr>
          <w:rFonts w:ascii="黑体" w:eastAsia="黑体" w:hint="eastAsia"/>
          <w:b/>
          <w:sz w:val="32"/>
          <w:szCs w:val="32"/>
        </w:rPr>
        <w:t>日（周四</w:t>
      </w:r>
      <w:r w:rsidR="00B32CAB">
        <w:rPr>
          <w:rFonts w:ascii="黑体" w:eastAsia="黑体" w:hint="eastAsia"/>
          <w:b/>
          <w:sz w:val="32"/>
          <w:szCs w:val="32"/>
        </w:rPr>
        <w:t>）</w:t>
      </w:r>
    </w:p>
    <w:p w:rsidR="00B32CAB" w:rsidRDefault="00B32CAB">
      <w:pPr>
        <w:jc w:val="center"/>
      </w:pPr>
    </w:p>
    <w:tbl>
      <w:tblPr>
        <w:tblW w:w="7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64"/>
        <w:gridCol w:w="1275"/>
        <w:gridCol w:w="5074"/>
      </w:tblGrid>
      <w:tr w:rsidR="008536FD" w:rsidRPr="000F6D7F" w:rsidTr="00927C79">
        <w:trPr>
          <w:trHeight w:val="544"/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8536FD" w:rsidRPr="000F6D7F" w:rsidRDefault="008536FD" w:rsidP="000F6D7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36FD" w:rsidRPr="000F6D7F" w:rsidRDefault="008536FD" w:rsidP="000F6D7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5074" w:type="dxa"/>
            <w:shd w:val="clear" w:color="auto" w:fill="auto"/>
            <w:vAlign w:val="center"/>
          </w:tcPr>
          <w:p w:rsidR="008536FD" w:rsidRPr="000F6D7F" w:rsidRDefault="008536FD" w:rsidP="000F6D7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FD757B" w:rsidRPr="000F6D7F" w:rsidTr="00FD757B">
        <w:trPr>
          <w:trHeight w:val="511"/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FD757B" w:rsidRPr="000F6D7F" w:rsidRDefault="00FD757B" w:rsidP="000F6D7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757B" w:rsidRPr="000F6D7F" w:rsidRDefault="00FD757B" w:rsidP="001B18B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5D7B92">
              <w:rPr>
                <w:rFonts w:ascii="宋体" w:hAnsi="宋体" w:hint="eastAsia"/>
                <w:sz w:val="24"/>
                <w:szCs w:val="24"/>
              </w:rPr>
              <w:t>唐艳</w:t>
            </w:r>
          </w:p>
        </w:tc>
        <w:tc>
          <w:tcPr>
            <w:tcW w:w="5074" w:type="dxa"/>
            <w:vMerge w:val="restart"/>
            <w:shd w:val="clear" w:color="auto" w:fill="auto"/>
            <w:vAlign w:val="center"/>
          </w:tcPr>
          <w:p w:rsidR="00FD757B" w:rsidRPr="00B0798B" w:rsidRDefault="00FD757B" w:rsidP="00FD757B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【温馨提示】请您带上个人简历于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12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1日（周四）下午2:00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到学生活动中心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104（余婧 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老师）参加“简历诊所”</w:t>
            </w:r>
            <w:r w:rsidRPr="000F6D7F">
              <w:rPr>
                <w:rFonts w:ascii="宋体" w:hAnsi="宋体"/>
                <w:color w:val="000000"/>
                <w:sz w:val="24"/>
                <w:szCs w:val="24"/>
              </w:rPr>
              <w:t>@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西南财经大学就业指导中心</w:t>
            </w:r>
          </w:p>
        </w:tc>
      </w:tr>
      <w:tr w:rsidR="00FD757B" w:rsidRPr="000F6D7F" w:rsidTr="00FD757B">
        <w:trPr>
          <w:trHeight w:val="563"/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FD757B" w:rsidRPr="000F6D7F" w:rsidRDefault="00FD757B" w:rsidP="000F6D7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757B" w:rsidRPr="000F6D7F" w:rsidRDefault="00FD757B" w:rsidP="001B18B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5D7B92">
              <w:rPr>
                <w:rFonts w:ascii="宋体" w:hAnsi="宋体" w:hint="eastAsia"/>
                <w:sz w:val="24"/>
                <w:szCs w:val="24"/>
              </w:rPr>
              <w:t>葛思妤</w:t>
            </w:r>
          </w:p>
        </w:tc>
        <w:tc>
          <w:tcPr>
            <w:tcW w:w="5074" w:type="dxa"/>
            <w:vMerge/>
            <w:shd w:val="clear" w:color="auto" w:fill="auto"/>
            <w:vAlign w:val="center"/>
          </w:tcPr>
          <w:p w:rsidR="00FD757B" w:rsidRPr="000F6D7F" w:rsidRDefault="00FD757B" w:rsidP="000F6D7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D757B" w:rsidRPr="000F6D7F" w:rsidTr="00FD757B">
        <w:trPr>
          <w:trHeight w:val="555"/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FD757B" w:rsidRPr="000F6D7F" w:rsidRDefault="00FD757B" w:rsidP="000F6D7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757B" w:rsidRPr="000F6D7F" w:rsidRDefault="00FD757B" w:rsidP="001B18B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5D7B92">
              <w:rPr>
                <w:rFonts w:ascii="宋体" w:hAnsi="宋体" w:hint="eastAsia"/>
                <w:sz w:val="24"/>
                <w:szCs w:val="24"/>
              </w:rPr>
              <w:t>郝欢</w:t>
            </w:r>
          </w:p>
        </w:tc>
        <w:tc>
          <w:tcPr>
            <w:tcW w:w="5074" w:type="dxa"/>
            <w:vMerge/>
            <w:shd w:val="clear" w:color="auto" w:fill="auto"/>
            <w:vAlign w:val="center"/>
          </w:tcPr>
          <w:p w:rsidR="00FD757B" w:rsidRPr="000F6D7F" w:rsidRDefault="00FD757B" w:rsidP="000F6D7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B32CAB" w:rsidRDefault="00B32CAB">
      <w:pPr>
        <w:rPr>
          <w:sz w:val="24"/>
          <w:szCs w:val="24"/>
        </w:rPr>
      </w:pPr>
    </w:p>
    <w:sectPr w:rsidR="00B32CAB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6C1" w:rsidRDefault="004F46C1">
      <w:r>
        <w:separator/>
      </w:r>
    </w:p>
  </w:endnote>
  <w:endnote w:type="continuationSeparator" w:id="1">
    <w:p w:rsidR="004F46C1" w:rsidRDefault="004F46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6C1" w:rsidRDefault="004F46C1">
      <w:r>
        <w:separator/>
      </w:r>
    </w:p>
  </w:footnote>
  <w:footnote w:type="continuationSeparator" w:id="1">
    <w:p w:rsidR="004F46C1" w:rsidRDefault="004F46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02" w:rsidRDefault="00D21F02" w:rsidP="00BC0468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attachedTemplate r:id="rId1"/>
  <w:stylePaneFormatFilter w:val="3F01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adjustLineHeightInTable/>
    <w:useFELayout/>
  </w:compat>
  <w:rsids>
    <w:rsidRoot w:val="00172A27"/>
    <w:rsid w:val="00002963"/>
    <w:rsid w:val="000F6D7F"/>
    <w:rsid w:val="00134BA5"/>
    <w:rsid w:val="00187EBE"/>
    <w:rsid w:val="001A1FDE"/>
    <w:rsid w:val="001A346D"/>
    <w:rsid w:val="001F491A"/>
    <w:rsid w:val="0023665F"/>
    <w:rsid w:val="0026112B"/>
    <w:rsid w:val="002626DA"/>
    <w:rsid w:val="002E4B3D"/>
    <w:rsid w:val="002F3052"/>
    <w:rsid w:val="00301CFB"/>
    <w:rsid w:val="00321673"/>
    <w:rsid w:val="003364F8"/>
    <w:rsid w:val="00384BAB"/>
    <w:rsid w:val="00390C55"/>
    <w:rsid w:val="003961AD"/>
    <w:rsid w:val="003F3B92"/>
    <w:rsid w:val="0041316A"/>
    <w:rsid w:val="0041606E"/>
    <w:rsid w:val="004674B5"/>
    <w:rsid w:val="004719B4"/>
    <w:rsid w:val="004A64C2"/>
    <w:rsid w:val="004B7977"/>
    <w:rsid w:val="004F4000"/>
    <w:rsid w:val="004F46C1"/>
    <w:rsid w:val="004F5A0A"/>
    <w:rsid w:val="005540A5"/>
    <w:rsid w:val="00562541"/>
    <w:rsid w:val="005642C7"/>
    <w:rsid w:val="00564B15"/>
    <w:rsid w:val="005930AB"/>
    <w:rsid w:val="005A165C"/>
    <w:rsid w:val="006710CD"/>
    <w:rsid w:val="0067562D"/>
    <w:rsid w:val="00676646"/>
    <w:rsid w:val="0068301E"/>
    <w:rsid w:val="00684EF9"/>
    <w:rsid w:val="006A25E7"/>
    <w:rsid w:val="006B54B0"/>
    <w:rsid w:val="006C582A"/>
    <w:rsid w:val="006F6024"/>
    <w:rsid w:val="00700F44"/>
    <w:rsid w:val="00737F87"/>
    <w:rsid w:val="00766AD4"/>
    <w:rsid w:val="007B54A3"/>
    <w:rsid w:val="007E7030"/>
    <w:rsid w:val="008044F4"/>
    <w:rsid w:val="00832DBC"/>
    <w:rsid w:val="00840449"/>
    <w:rsid w:val="008536FD"/>
    <w:rsid w:val="008542A0"/>
    <w:rsid w:val="008643A4"/>
    <w:rsid w:val="008702DC"/>
    <w:rsid w:val="00880CC5"/>
    <w:rsid w:val="00894E4C"/>
    <w:rsid w:val="008F6E5E"/>
    <w:rsid w:val="0090497F"/>
    <w:rsid w:val="00927C79"/>
    <w:rsid w:val="00963967"/>
    <w:rsid w:val="009862C5"/>
    <w:rsid w:val="009A16B0"/>
    <w:rsid w:val="009B7BEE"/>
    <w:rsid w:val="00A32F53"/>
    <w:rsid w:val="00A93522"/>
    <w:rsid w:val="00A94C52"/>
    <w:rsid w:val="00B0798B"/>
    <w:rsid w:val="00B23807"/>
    <w:rsid w:val="00B32CAB"/>
    <w:rsid w:val="00B34BB1"/>
    <w:rsid w:val="00B6745A"/>
    <w:rsid w:val="00BA030E"/>
    <w:rsid w:val="00BC0468"/>
    <w:rsid w:val="00BE1958"/>
    <w:rsid w:val="00BE53F3"/>
    <w:rsid w:val="00C25F19"/>
    <w:rsid w:val="00C3120F"/>
    <w:rsid w:val="00C33B64"/>
    <w:rsid w:val="00D14EC2"/>
    <w:rsid w:val="00D21F02"/>
    <w:rsid w:val="00D30ABD"/>
    <w:rsid w:val="00DC0236"/>
    <w:rsid w:val="00E038FA"/>
    <w:rsid w:val="00E17A83"/>
    <w:rsid w:val="00E262DB"/>
    <w:rsid w:val="00E50C57"/>
    <w:rsid w:val="00E53B4E"/>
    <w:rsid w:val="00EC4634"/>
    <w:rsid w:val="00F00A1A"/>
    <w:rsid w:val="00F74095"/>
    <w:rsid w:val="00FD757B"/>
    <w:rsid w:val="00FE0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cs="Times New Roman"/>
      <w:sz w:val="18"/>
      <w:szCs w:val="18"/>
    </w:rPr>
  </w:style>
  <w:style w:type="character" w:customStyle="1" w:styleId="Char0">
    <w:name w:val="批注框文本 Char"/>
    <w:link w:val="a4"/>
    <w:rPr>
      <w:rFonts w:cs="Times New Roman"/>
      <w:sz w:val="18"/>
      <w:szCs w:val="18"/>
    </w:rPr>
  </w:style>
  <w:style w:type="character" w:customStyle="1" w:styleId="Char1">
    <w:name w:val="页脚 Char"/>
    <w:link w:val="a5"/>
    <w:rPr>
      <w:rFonts w:cs="Times New Roman"/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  <w:lang/>
    </w:rPr>
  </w:style>
  <w:style w:type="paragraph" w:styleId="a5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  <w:lang/>
    </w:rPr>
  </w:style>
  <w:style w:type="paragraph" w:styleId="a4">
    <w:name w:val="Balloon Text"/>
    <w:basedOn w:val="a"/>
    <w:link w:val="Char0"/>
    <w:rPr>
      <w:rFonts w:ascii="Times New Roman" w:hAnsi="Times New Roman"/>
      <w:kern w:val="0"/>
      <w:sz w:val="18"/>
      <w:szCs w:val="18"/>
      <w:lang/>
    </w:rPr>
  </w:style>
  <w:style w:type="table" w:styleId="a6">
    <w:name w:val="Table Grid"/>
    <w:basedOn w:val="a1"/>
    <w:uiPriority w:val="59"/>
    <w:rsid w:val="00261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lenamebrief2">
    <w:name w:val="filename_brief2"/>
    <w:rsid w:val="008404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_Wordconv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19</Words>
  <Characters>111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Microsoft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swufe-cr</dc:creator>
  <cp:lastModifiedBy>Windows 用户</cp:lastModifiedBy>
  <cp:revision>2</cp:revision>
  <cp:lastPrinted>2013-06-04T09:23:00Z</cp:lastPrinted>
  <dcterms:created xsi:type="dcterms:W3CDTF">2016-11-30T02:19:00Z</dcterms:created>
  <dcterms:modified xsi:type="dcterms:W3CDTF">2016-11-30T02:19:00Z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